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1BC9" w:rsidP="007C24CF" w:rsidRDefault="00F21BC9" w14:paraId="6E5E8BD8" w14:textId="77777777">
      <w:pPr>
        <w:jc w:val="center"/>
        <w:rPr>
          <w:rFonts w:ascii="Arial" w:hAnsi="Arial" w:eastAsia="Arial" w:cs="Arial"/>
          <w:b/>
          <w:sz w:val="28"/>
          <w:szCs w:val="28"/>
          <w:lang w:val="cy-GB" w:bidi="cy-GB"/>
        </w:rPr>
      </w:pPr>
    </w:p>
    <w:p w:rsidRPr="002D7319" w:rsidR="008F1ADB" w:rsidP="007C24CF" w:rsidRDefault="002D7319" w14:paraId="2B31A0E1" w14:textId="07BCBAFF">
      <w:pPr>
        <w:jc w:val="center"/>
        <w:rPr>
          <w:rFonts w:ascii="Arial" w:hAnsi="Arial" w:cs="Arial"/>
          <w:b/>
          <w:sz w:val="28"/>
          <w:szCs w:val="28"/>
        </w:rPr>
      </w:pPr>
      <w:r w:rsidRPr="002D7319">
        <w:rPr>
          <w:rFonts w:ascii="Arial" w:hAnsi="Arial" w:eastAsia="Arial" w:cs="Arial"/>
          <w:b/>
          <w:sz w:val="28"/>
          <w:szCs w:val="28"/>
          <w:lang w:val="cy-GB" w:bidi="cy-GB"/>
        </w:rPr>
        <w:t xml:space="preserve">Teitl y ddogfen: </w:t>
      </w:r>
      <w:r w:rsidRPr="00D616F6" w:rsidR="0070304E">
        <w:rPr>
          <w:rFonts w:ascii="Arial" w:hAnsi="Arial" w:eastAsia="Arial" w:cs="Arial"/>
          <w:b/>
          <w:bCs/>
          <w:sz w:val="28"/>
          <w:szCs w:val="28"/>
          <w:lang w:bidi="cy-GB"/>
        </w:rPr>
        <w:t>All-Wales Medicines Training Curriculum for Support Workers</w:t>
      </w:r>
    </w:p>
    <w:p w:rsidRPr="002D7319" w:rsidR="006074D1" w:rsidP="60B08931" w:rsidRDefault="002D7319" w14:paraId="29F59CF9" w14:textId="47DBE6DE">
      <w:pPr>
        <w:jc w:val="center"/>
        <w:rPr>
          <w:rFonts w:ascii="Arial" w:hAnsi="Arial" w:cs="Arial"/>
          <w:b w:val="1"/>
          <w:bCs w:val="1"/>
          <w:sz w:val="28"/>
          <w:szCs w:val="28"/>
        </w:rPr>
      </w:pPr>
      <w:r w:rsidRPr="60B08931" w:rsidR="558C6640">
        <w:rPr>
          <w:rFonts w:ascii="Arial" w:hAnsi="Arial" w:eastAsia="Arial" w:cs="Arial"/>
          <w:b w:val="1"/>
          <w:bCs w:val="1"/>
          <w:sz w:val="28"/>
          <w:szCs w:val="28"/>
          <w:lang w:val="cy-GB" w:bidi="cy-GB"/>
        </w:rPr>
        <w:t>Dyddiad cau:</w:t>
      </w:r>
      <w:r w:rsidRPr="60B08931" w:rsidR="558C6640">
        <w:rPr>
          <w:rFonts w:ascii="Arial" w:hAnsi="Arial" w:eastAsia="Arial" w:cs="Arial"/>
          <w:b w:val="1"/>
          <w:bCs w:val="1"/>
          <w:sz w:val="28"/>
          <w:szCs w:val="28"/>
          <w:lang w:val="cy-GB" w:bidi="cy-GB"/>
        </w:rPr>
        <w:t xml:space="preserve"> </w:t>
      </w:r>
      <w:r w:rsidRPr="60B08931" w:rsidR="0C7518A5">
        <w:rPr>
          <w:rFonts w:ascii="Arial" w:hAnsi="Arial" w:eastAsia="Arial" w:cs="Arial"/>
          <w:b w:val="1"/>
          <w:bCs w:val="1"/>
          <w:sz w:val="28"/>
          <w:szCs w:val="28"/>
          <w:lang w:val="cy-GB" w:bidi="cy-GB"/>
        </w:rPr>
        <w:t xml:space="preserve">Dydd Gwener </w:t>
      </w:r>
      <w:r w:rsidRPr="60B08931" w:rsidR="1B963206">
        <w:rPr>
          <w:rFonts w:ascii="Arial" w:hAnsi="Arial" w:eastAsia="Arial" w:cs="Arial"/>
          <w:b w:val="1"/>
          <w:bCs w:val="1"/>
          <w:sz w:val="28"/>
          <w:szCs w:val="28"/>
          <w:lang w:val="cy-GB" w:bidi="cy-GB"/>
        </w:rPr>
        <w:t xml:space="preserve">20 </w:t>
      </w:r>
      <w:r w:rsidRPr="60B08931" w:rsidR="0C7518A5">
        <w:rPr>
          <w:rFonts w:ascii="Arial" w:hAnsi="Arial" w:eastAsia="Arial" w:cs="Arial"/>
          <w:b w:val="1"/>
          <w:bCs w:val="1"/>
          <w:sz w:val="28"/>
          <w:szCs w:val="28"/>
          <w:lang w:val="cy-GB" w:bidi="cy-GB"/>
        </w:rPr>
        <w:t>Tachwedd 2026</w:t>
      </w:r>
    </w:p>
    <w:p w:rsidRPr="002D7319" w:rsidR="006074D1" w:rsidP="00A17C67" w:rsidRDefault="006074D1" w14:paraId="4E93D000" w14:textId="77777777">
      <w:pPr>
        <w:rPr>
          <w:rFonts w:ascii="Arial" w:hAnsi="Arial" w:cs="Arial"/>
        </w:rPr>
      </w:pPr>
    </w:p>
    <w:p w:rsidRPr="00D616F6" w:rsidR="0060227F" w:rsidP="11FC50F2" w:rsidRDefault="00A7001E" w14:paraId="179F7E26" w14:textId="21984048">
      <w:pPr>
        <w:spacing w:line="259" w:lineRule="auto"/>
        <w:rPr>
          <w:rFonts w:ascii="Arial" w:hAnsi="Arial" w:cs="Arial"/>
          <w:lang w:val="cy-GB"/>
        </w:rPr>
      </w:pPr>
      <w:r w:rsidRPr="11FC50F2">
        <w:rPr>
          <w:rFonts w:ascii="Arial" w:hAnsi="Arial" w:eastAsia="Arial" w:cs="Arial"/>
          <w:lang w:val="cy-GB" w:bidi="cy-GB"/>
        </w:rPr>
        <w:t>Llenwch eich manylion personol</w:t>
      </w:r>
      <w:r w:rsidRPr="11FC50F2" w:rsidR="4906A6B5">
        <w:rPr>
          <w:rFonts w:ascii="Arial" w:hAnsi="Arial" w:eastAsia="Arial" w:cs="Arial"/>
          <w:lang w:val="cy-GB" w:bidi="cy-GB"/>
        </w:rPr>
        <w:t xml:space="preserve"> a'ch </w:t>
      </w:r>
      <w:r w:rsidRPr="11FC50F2">
        <w:rPr>
          <w:rFonts w:ascii="Arial" w:hAnsi="Arial" w:eastAsia="Arial" w:cs="Arial"/>
          <w:lang w:val="cy-GB" w:bidi="cy-GB"/>
        </w:rPr>
        <w:t xml:space="preserve">sylwadau yn y ffurflen ymgynghori isod. Teipiwch yn uniongyrchol ar y ffurflen a’i harbed gyda llythrennau cyntaf eich enw (neu fodd priodol arall o’ch adnabod) cyn ei hanfon at </w:t>
      </w:r>
      <w:hyperlink r:id="rId9">
        <w:r w:rsidRPr="00D616F6" w:rsidR="0070304E">
          <w:rPr>
            <w:rStyle w:val="Hyperlink"/>
            <w:lang w:val="cy-GB"/>
          </w:rPr>
          <w:t>heiwblapprenticeships@wales.nhs.uk</w:t>
        </w:r>
      </w:hyperlink>
      <w:r w:rsidRPr="11FC50F2">
        <w:rPr>
          <w:rFonts w:ascii="Arial" w:hAnsi="Arial" w:eastAsia="Arial" w:cs="Arial"/>
          <w:lang w:val="cy-GB" w:bidi="cy-GB"/>
        </w:rPr>
        <w:t>.</w:t>
      </w:r>
    </w:p>
    <w:p w:rsidRPr="00D616F6" w:rsidR="009E1AF2" w:rsidP="003B1018" w:rsidRDefault="009E1AF2" w14:paraId="5CB72BBB" w14:textId="77777777">
      <w:pPr>
        <w:rPr>
          <w:rFonts w:ascii="Arial" w:hAnsi="Arial" w:cs="Arial"/>
          <w:lang w:val="cy-GB"/>
        </w:rPr>
      </w:pPr>
    </w:p>
    <w:p w:rsidRPr="00D616F6" w:rsidR="00333C30" w:rsidP="00A17C67" w:rsidRDefault="00333C30" w14:paraId="7A157A0D" w14:textId="77777777">
      <w:pPr>
        <w:rPr>
          <w:rFonts w:ascii="Arial" w:hAnsi="Arial" w:cs="Arial"/>
          <w:lang w:val="cy-GB"/>
        </w:rPr>
      </w:pPr>
    </w:p>
    <w:tbl>
      <w:tblPr>
        <w:tblW w:w="5000" w:type="pct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044"/>
        <w:gridCol w:w="6016"/>
      </w:tblGrid>
      <w:tr w:rsidRPr="002D7319" w:rsidR="00333C30" w:rsidTr="005A7AD7" w14:paraId="79108890" w14:textId="77777777">
        <w:trPr>
          <w:trHeight w:val="340"/>
        </w:trPr>
        <w:tc>
          <w:tcPr>
            <w:tcW w:w="1680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333C30" w:rsidP="00A17C67" w:rsidRDefault="00333C30" w14:paraId="24F82BC0" w14:textId="77777777">
            <w:pPr>
              <w:rPr>
                <w:rFonts w:ascii="Arial" w:hAnsi="Arial" w:cs="Arial"/>
                <w:b/>
                <w:lang w:eastAsia="en-US"/>
              </w:rPr>
            </w:pPr>
            <w:r w:rsidRPr="002D7319">
              <w:rPr>
                <w:rFonts w:ascii="Arial" w:hAnsi="Arial" w:eastAsia="Arial" w:cs="Arial"/>
                <w:b/>
                <w:lang w:val="cy-GB" w:bidi="cy-GB"/>
              </w:rPr>
              <w:t>Enw</w:t>
            </w:r>
          </w:p>
        </w:tc>
        <w:tc>
          <w:tcPr>
            <w:tcW w:w="332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A17C67" w:rsidRDefault="00A17C67" w14:paraId="5FB3354C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333C30" w:rsidTr="005A7AD7" w14:paraId="7053B716" w14:textId="77777777">
        <w:trPr>
          <w:trHeight w:val="340"/>
        </w:trPr>
        <w:tc>
          <w:tcPr>
            <w:tcW w:w="1680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333C30" w:rsidP="00A17C67" w:rsidRDefault="00A17C67" w14:paraId="0A53E1FE" w14:textId="77777777">
            <w:pPr>
              <w:rPr>
                <w:rFonts w:ascii="Arial" w:hAnsi="Arial" w:cs="Arial"/>
                <w:b/>
                <w:lang w:eastAsia="en-US"/>
              </w:rPr>
            </w:pPr>
            <w:r w:rsidRPr="002D7319">
              <w:rPr>
                <w:rFonts w:ascii="Arial" w:hAnsi="Arial" w:eastAsia="Arial" w:cs="Arial"/>
                <w:b/>
                <w:lang w:val="cy-GB" w:bidi="cy-GB"/>
              </w:rPr>
              <w:t>Sefydliad/Cwmni</w:t>
            </w:r>
          </w:p>
        </w:tc>
        <w:tc>
          <w:tcPr>
            <w:tcW w:w="332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A17C67" w:rsidRDefault="00A17C67" w14:paraId="4F11937B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</w:tbl>
    <w:p w:rsidR="006074D1" w:rsidP="00A17C67" w:rsidRDefault="006074D1" w14:paraId="56A3CC4A" w14:textId="77777777">
      <w:pPr>
        <w:rPr>
          <w:rFonts w:ascii="Arial" w:hAnsi="Arial" w:cs="Arial"/>
          <w:lang w:eastAsia="en-US"/>
        </w:rPr>
      </w:pPr>
    </w:p>
    <w:p w:rsidRPr="0070304E" w:rsidR="00A17C67" w:rsidP="00A17C67" w:rsidRDefault="00DE6BCE" w14:paraId="64E1121D" w14:textId="77777777">
      <w:pPr>
        <w:rPr>
          <w:rFonts w:ascii="Arial" w:hAnsi="Arial" w:cs="Arial"/>
          <w:b/>
        </w:rPr>
      </w:pPr>
      <w:r w:rsidRPr="0070304E">
        <w:rPr>
          <w:rFonts w:ascii="Arial" w:hAnsi="Arial" w:eastAsia="Arial" w:cs="Arial"/>
          <w:b/>
          <w:lang w:val="cy-GB" w:bidi="cy-GB"/>
        </w:rPr>
        <w:t>Sylwadau ar yr ymgynghoriad</w:t>
      </w:r>
    </w:p>
    <w:p w:rsidRPr="0070304E" w:rsidR="002C2EFE" w:rsidP="00A17C67" w:rsidRDefault="002C2EFE" w14:paraId="2980DD92" w14:textId="77777777">
      <w:pPr>
        <w:rPr>
          <w:rFonts w:ascii="Arial" w:hAnsi="Arial" w:cs="Arial"/>
          <w:bCs/>
          <w:lang w:eastAsia="en-US"/>
        </w:rPr>
      </w:pPr>
    </w:p>
    <w:p w:rsidRPr="0070304E" w:rsidR="002C2EFE" w:rsidP="002C2EFE" w:rsidRDefault="002C2EFE" w14:paraId="4FC0E741" w14:textId="77777777">
      <w:pPr>
        <w:spacing w:after="240"/>
        <w:rPr>
          <w:rFonts w:ascii="Arial" w:hAnsi="Arial" w:cs="Arial"/>
          <w:lang w:eastAsia="en-US"/>
        </w:rPr>
      </w:pPr>
      <w:bookmarkStart w:name="_Hlk105486759" w:id="0"/>
      <w:r w:rsidRPr="0070304E">
        <w:rPr>
          <w:rFonts w:ascii="Arial" w:hAnsi="Arial" w:eastAsia="Arial" w:cs="Arial"/>
          <w:lang w:val="cy-GB" w:bidi="cy-GB"/>
        </w:rPr>
        <w:t xml:space="preserve">A oes unrhyw beth yr hoffech ei weld yn cael ei </w:t>
      </w:r>
      <w:r w:rsidRPr="0070304E">
        <w:rPr>
          <w:rFonts w:ascii="Arial" w:hAnsi="Arial" w:eastAsia="Arial" w:cs="Arial"/>
          <w:b/>
          <w:lang w:val="cy-GB" w:bidi="cy-GB"/>
        </w:rPr>
        <w:t>ychwanegu</w:t>
      </w:r>
      <w:r w:rsidRPr="0070304E">
        <w:rPr>
          <w:rFonts w:ascii="Arial" w:hAnsi="Arial" w:eastAsia="Arial" w:cs="Arial"/>
          <w:lang w:val="cy-GB" w:bidi="cy-GB"/>
        </w:rPr>
        <w:t xml:space="preserve"> at y ddogfen </w:t>
      </w:r>
      <w:r w:rsidRPr="0070304E" w:rsidR="0070304E">
        <w:rPr>
          <w:rFonts w:ascii="Arial" w:hAnsi="Arial" w:eastAsia="Arial" w:cs="Arial"/>
          <w:b/>
          <w:bCs/>
          <w:i/>
          <w:lang w:bidi="cy-GB"/>
        </w:rPr>
        <w:t>All-Wales Medicines Training Curriculum for Support Workers</w:t>
      </w:r>
      <w:r w:rsidRPr="0070304E">
        <w:rPr>
          <w:rFonts w:ascii="Arial" w:hAnsi="Arial" w:eastAsia="Arial" w:cs="Arial"/>
          <w:lang w:val="cy-GB" w:bidi="cy-GB"/>
        </w:rPr>
        <w:t>?</w:t>
      </w:r>
      <w:bookmarkEnd w:id="0"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Pr="0070304E" w:rsidR="002C2EFE" w:rsidTr="005A7AD7" w14:paraId="0616A170" w14:textId="77777777">
        <w:tc>
          <w:tcPr>
            <w:tcW w:w="5000" w:type="pc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:rsidRPr="0070304E" w:rsidR="002C2EFE" w:rsidP="000C0CD2" w:rsidRDefault="002C2EFE" w14:paraId="367491D0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70304E" w:rsidR="002C2EFE" w:rsidP="000C0CD2" w:rsidRDefault="002C2EFE" w14:paraId="310AB34D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70304E" w:rsidR="002C2EFE" w:rsidP="000C0CD2" w:rsidRDefault="002C2EFE" w14:paraId="028D698B" w14:textId="77777777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Pr="0070304E" w:rsidR="002C2EFE" w:rsidP="002C2EFE" w:rsidRDefault="002C2EFE" w14:paraId="2D3BF20D" w14:textId="77777777">
      <w:pPr>
        <w:rPr>
          <w:rFonts w:ascii="Arial" w:hAnsi="Arial" w:cs="Arial"/>
          <w:bCs/>
          <w:lang w:eastAsia="en-US"/>
        </w:rPr>
      </w:pPr>
    </w:p>
    <w:p w:rsidRPr="0070304E" w:rsidR="002C2EFE" w:rsidP="002C2EFE" w:rsidRDefault="002C2EFE" w14:paraId="6FC19535" w14:textId="77777777">
      <w:pPr>
        <w:spacing w:after="240"/>
        <w:rPr>
          <w:rFonts w:ascii="Arial" w:hAnsi="Arial" w:cs="Arial"/>
          <w:lang w:eastAsia="en-US"/>
        </w:rPr>
      </w:pPr>
      <w:r w:rsidRPr="0070304E">
        <w:rPr>
          <w:rFonts w:ascii="Arial" w:hAnsi="Arial" w:eastAsia="Arial" w:cs="Arial"/>
          <w:lang w:val="cy-GB" w:bidi="cy-GB"/>
        </w:rPr>
        <w:t xml:space="preserve">A oes unrhyw beth yr hoffech ei weld yn cael ei </w:t>
      </w:r>
      <w:r w:rsidRPr="0070304E">
        <w:rPr>
          <w:rFonts w:ascii="Arial" w:hAnsi="Arial" w:eastAsia="Arial" w:cs="Arial"/>
          <w:b/>
          <w:lang w:val="cy-GB" w:bidi="cy-GB"/>
        </w:rPr>
        <w:t>dynnu</w:t>
      </w:r>
      <w:r w:rsidRPr="0070304E">
        <w:rPr>
          <w:rFonts w:ascii="Arial" w:hAnsi="Arial" w:eastAsia="Arial" w:cs="Arial"/>
          <w:lang w:val="cy-GB" w:bidi="cy-GB"/>
        </w:rPr>
        <w:t xml:space="preserve"> o’r ddogfen </w:t>
      </w:r>
      <w:r w:rsidRPr="0070304E" w:rsidR="0070304E">
        <w:rPr>
          <w:rFonts w:ascii="Arial" w:hAnsi="Arial" w:eastAsia="Arial" w:cs="Arial"/>
          <w:b/>
          <w:bCs/>
          <w:i/>
          <w:lang w:bidi="cy-GB"/>
        </w:rPr>
        <w:t>All-Wales Medicines Training Curriculum for Support Workers</w:t>
      </w:r>
      <w:r w:rsidRPr="0070304E">
        <w:rPr>
          <w:rFonts w:ascii="Arial" w:hAnsi="Arial" w:eastAsia="Arial" w:cs="Arial"/>
          <w:i/>
          <w:lang w:val="cy-GB" w:bidi="cy-GB"/>
        </w:rPr>
        <w:t>]</w:t>
      </w:r>
      <w:r w:rsidRPr="0070304E">
        <w:rPr>
          <w:rFonts w:ascii="Arial" w:hAnsi="Arial" w:eastAsia="Arial" w:cs="Arial"/>
          <w:lang w:val="cy-GB" w:bidi="cy-GB"/>
        </w:rPr>
        <w:t>?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Pr="0070304E" w:rsidR="002C2EFE" w:rsidTr="005A7AD7" w14:paraId="09136EFB" w14:textId="77777777">
        <w:tc>
          <w:tcPr>
            <w:tcW w:w="5000" w:type="pc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:rsidRPr="0070304E" w:rsidR="002C2EFE" w:rsidP="000C0CD2" w:rsidRDefault="002C2EFE" w14:paraId="7086018F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70304E" w:rsidR="002C2EFE" w:rsidP="000C0CD2" w:rsidRDefault="002C2EFE" w14:paraId="5FF6B160" w14:textId="77777777">
            <w:pPr>
              <w:rPr>
                <w:rFonts w:ascii="Arial" w:hAnsi="Arial" w:cs="Arial"/>
                <w:b/>
                <w:lang w:eastAsia="en-US"/>
              </w:rPr>
            </w:pPr>
          </w:p>
          <w:p w:rsidRPr="0070304E" w:rsidR="002C2EFE" w:rsidP="000C0CD2" w:rsidRDefault="002C2EFE" w14:paraId="15FF9568" w14:textId="77777777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Pr="0070304E" w:rsidR="002C2EFE" w:rsidP="002C2EFE" w:rsidRDefault="002C2EFE" w14:paraId="49954F80" w14:textId="77777777">
      <w:pPr>
        <w:rPr>
          <w:rFonts w:ascii="Arial" w:hAnsi="Arial" w:cs="Arial"/>
          <w:bCs/>
          <w:lang w:eastAsia="en-US"/>
        </w:rPr>
      </w:pPr>
    </w:p>
    <w:p w:rsidRPr="0070304E" w:rsidR="002C2EFE" w:rsidP="002C2EFE" w:rsidRDefault="00DE6BCE" w14:paraId="0017C3CF" w14:textId="77777777">
      <w:pPr>
        <w:rPr>
          <w:rFonts w:ascii="Arial" w:hAnsi="Arial" w:cs="Arial"/>
          <w:b/>
          <w:lang w:eastAsia="en-US"/>
        </w:rPr>
      </w:pPr>
      <w:bookmarkStart w:name="_Hlk105486785" w:id="1"/>
      <w:r w:rsidRPr="0070304E">
        <w:rPr>
          <w:rFonts w:ascii="Arial" w:hAnsi="Arial" w:eastAsia="Arial" w:cs="Arial"/>
          <w:b/>
          <w:lang w:val="cy-GB" w:bidi="cy-GB"/>
        </w:rPr>
        <w:t>Cyflwynwch unrhyw sylwadau pellach gan ddefnyddio’r tabl isod.</w:t>
      </w:r>
      <w:bookmarkEnd w:id="1"/>
    </w:p>
    <w:p w:rsidRPr="0070304E" w:rsidR="006074D1" w:rsidP="00A17C67" w:rsidRDefault="006074D1" w14:paraId="2ABF9BAA" w14:textId="77777777">
      <w:pPr>
        <w:rPr>
          <w:rFonts w:ascii="Arial" w:hAnsi="Arial" w:cs="Arial"/>
          <w:lang w:eastAsia="en-US"/>
        </w:rPr>
      </w:pPr>
    </w:p>
    <w:tbl>
      <w:tblPr>
        <w:tblW w:w="5000" w:type="pct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180"/>
        <w:gridCol w:w="6880"/>
      </w:tblGrid>
      <w:tr w:rsidRPr="002D7319" w:rsidR="00A17C67" w:rsidTr="003062A9" w14:paraId="283D1914" w14:textId="77777777">
        <w:trPr>
          <w:trHeight w:val="527"/>
          <w:tblHeader/>
        </w:trPr>
        <w:tc>
          <w:tcPr>
            <w:tcW w:w="1203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0304E" w:rsidR="005A7AD7" w:rsidP="00DE6BCE" w:rsidRDefault="00A17C67" w14:paraId="13C39CD5" w14:textId="77777777">
            <w:pPr>
              <w:rPr>
                <w:rFonts w:ascii="Arial" w:hAnsi="Arial" w:eastAsia="Arial" w:cs="Arial"/>
                <w:b/>
                <w:lang w:val="cy-GB" w:bidi="cy-GB"/>
              </w:rPr>
            </w:pPr>
            <w:r w:rsidRPr="0070304E">
              <w:rPr>
                <w:rFonts w:ascii="Arial" w:hAnsi="Arial" w:eastAsia="Arial" w:cs="Arial"/>
                <w:b/>
                <w:lang w:val="cy-GB" w:bidi="cy-GB"/>
              </w:rPr>
              <w:t>Rhif tudalen/</w:t>
            </w:r>
          </w:p>
          <w:p w:rsidRPr="0070304E" w:rsidR="00A17C67" w:rsidP="00DE6BCE" w:rsidRDefault="00A17C67" w14:paraId="526450D9" w14:textId="77777777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70304E">
              <w:rPr>
                <w:rFonts w:ascii="Arial" w:hAnsi="Arial" w:eastAsia="Arial" w:cs="Arial"/>
                <w:b/>
                <w:lang w:val="cy-GB" w:bidi="cy-GB"/>
              </w:rPr>
              <w:t>rhif adran/</w:t>
            </w:r>
            <w:r w:rsidRPr="0070304E">
              <w:rPr>
                <w:rFonts w:ascii="Arial" w:hAnsi="Arial" w:eastAsia="Arial" w:cs="Arial"/>
                <w:b/>
                <w:lang w:val="cy-GB" w:bidi="cy-GB"/>
              </w:rPr>
              <w:br/>
            </w:r>
            <w:r w:rsidRPr="0070304E">
              <w:rPr>
                <w:rFonts w:ascii="Arial" w:hAnsi="Arial" w:eastAsia="Arial" w:cs="Arial"/>
                <w:b/>
                <w:lang w:val="cy-GB" w:bidi="cy-GB"/>
              </w:rPr>
              <w:t>rhif llinell</w:t>
            </w:r>
          </w:p>
        </w:tc>
        <w:tc>
          <w:tcPr>
            <w:tcW w:w="3797" w:type="pct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DE6BCE" w:rsidRDefault="00A17C67" w14:paraId="6D7E7AE2" w14:textId="77777777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70304E">
              <w:rPr>
                <w:rFonts w:ascii="Arial" w:hAnsi="Arial" w:eastAsia="Arial" w:cs="Arial"/>
                <w:b/>
                <w:lang w:val="cy-GB" w:bidi="cy-GB"/>
              </w:rPr>
              <w:t>Sylw</w:t>
            </w:r>
          </w:p>
        </w:tc>
      </w:tr>
      <w:tr w:rsidRPr="002D7319" w:rsidR="00A17C67" w:rsidTr="005A7AD7" w14:paraId="55436828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4AF7DA2C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2179B5E2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5A7AD7" w14:paraId="4ED7B2E3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15FFA432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0B4AC797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5A7AD7" w14:paraId="00BA8530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43F68FCC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64F75D13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5A7AD7" w14:paraId="0FA79B5D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0E942967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65051947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5A7AD7" w14:paraId="0B9EF372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2C00036C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17900866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5A7AD7" w14:paraId="7F3C4A9A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6BEE0D57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2682B3E6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5A7AD7" w14:paraId="2FD4F802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47070429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73376971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  <w:tr w:rsidRPr="002D7319" w:rsidR="00A17C67" w:rsidTr="005A7AD7" w14:paraId="7BE72034" w14:textId="77777777">
        <w:trPr>
          <w:trHeight w:val="340"/>
        </w:trPr>
        <w:tc>
          <w:tcPr>
            <w:tcW w:w="1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183B2432" w14:textId="7777777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9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D7319" w:rsidR="00A17C67" w:rsidP="007C24CF" w:rsidRDefault="00A17C67" w14:paraId="2FE83FDF" w14:textId="77777777">
            <w:pPr>
              <w:rPr>
                <w:rFonts w:ascii="Arial" w:hAnsi="Arial" w:cs="Arial"/>
                <w:lang w:eastAsia="en-US"/>
              </w:rPr>
            </w:pPr>
          </w:p>
        </w:tc>
      </w:tr>
    </w:tbl>
    <w:p w:rsidRPr="00990DFC" w:rsidR="002C2EFE" w:rsidRDefault="002C2EFE" w14:paraId="6CCB750E" w14:textId="77777777">
      <w:pPr>
        <w:rPr>
          <w:rFonts w:ascii="Arial" w:hAnsi="Arial" w:cs="Arial"/>
          <w:bCs/>
        </w:rPr>
      </w:pPr>
    </w:p>
    <w:sectPr w:rsidRPr="00990DFC" w:rsidR="002C2EFE" w:rsidSect="002D7319">
      <w:headerReference w:type="default" r:id="rId10"/>
      <w:footerReference w:type="even" r:id="rId11"/>
      <w:headerReference w:type="first" r:id="rId12"/>
      <w:pgSz w:w="11906" w:h="16838" w:orient="portrait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4C80" w:rsidRDefault="003F4C80" w14:paraId="19722653" w14:textId="77777777">
      <w:r>
        <w:separator/>
      </w:r>
    </w:p>
  </w:endnote>
  <w:endnote w:type="continuationSeparator" w:id="0">
    <w:p w:rsidR="003F4C80" w:rsidRDefault="003F4C80" w14:paraId="48B9441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74D1" w:rsidP="00E4411D" w:rsidRDefault="00696FCA" w14:paraId="4D4470ED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  <w:lang w:val="cy-GB" w:bidi="cy-GB"/>
      </w:rPr>
      <w:fldChar w:fldCharType="begin"/>
    </w:r>
    <w:r w:rsidR="006074D1">
      <w:rPr>
        <w:rStyle w:val="PageNumber"/>
        <w:lang w:val="cy-GB" w:bidi="cy-GB"/>
      </w:rPr>
      <w:instrText xml:space="preserve">PAGE  </w:instrText>
    </w:r>
    <w:r>
      <w:rPr>
        <w:rStyle w:val="PageNumber"/>
        <w:lang w:val="cy-GB" w:bidi="cy-GB"/>
      </w:rPr>
      <w:fldChar w:fldCharType="end"/>
    </w:r>
  </w:p>
  <w:p w:rsidR="006074D1" w:rsidP="002455E5" w:rsidRDefault="006074D1" w14:paraId="55AD2577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4C80" w:rsidRDefault="003F4C80" w14:paraId="1397083F" w14:textId="77777777">
      <w:r>
        <w:separator/>
      </w:r>
    </w:p>
  </w:footnote>
  <w:footnote w:type="continuationSeparator" w:id="0">
    <w:p w:rsidR="003F4C80" w:rsidRDefault="003F4C80" w14:paraId="180645E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74D1" w:rsidP="002455E5" w:rsidRDefault="006074D1" w14:paraId="0CD2EFC3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90DFC" w:rsidR="00F21BC9" w:rsidP="00F21BC9" w:rsidRDefault="00F21BC9" w14:paraId="3A3AAD68" w14:textId="77777777">
    <w:pPr>
      <w:rPr>
        <w:rFonts w:ascii="Arial" w:hAnsi="Arial" w:cs="Arial"/>
        <w:bCs/>
      </w:rPr>
    </w:pPr>
    <w:r>
      <w:rPr>
        <w:rFonts w:ascii="Arial" w:hAnsi="Arial" w:cs="Arial"/>
        <w:bCs/>
        <w:noProof/>
      </w:rPr>
      <w:drawing>
        <wp:inline distT="0" distB="0" distL="0" distR="0" wp14:anchorId="781B4EE9" wp14:editId="4AAF4292">
          <wp:extent cx="2863850" cy="571507"/>
          <wp:effectExtent l="0" t="0" r="0" b="0"/>
          <wp:docPr id="3527192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4162" cy="577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Cs/>
      </w:rPr>
      <w:t xml:space="preserve"> </w:t>
    </w:r>
    <w:r>
      <w:rPr>
        <w:rFonts w:ascii="Arial" w:hAnsi="Arial" w:cs="Arial"/>
        <w:bCs/>
        <w:noProof/>
      </w:rPr>
      <w:t xml:space="preserve">    </w:t>
    </w:r>
    <w:r>
      <w:rPr>
        <w:rFonts w:ascii="Arial" w:hAnsi="Arial" w:cs="Arial"/>
        <w:bCs/>
        <w:noProof/>
      </w:rPr>
      <w:drawing>
        <wp:inline distT="0" distB="0" distL="0" distR="0" wp14:anchorId="4099B3AE" wp14:editId="638EEF7A">
          <wp:extent cx="2496626" cy="600018"/>
          <wp:effectExtent l="0" t="0" r="0" b="0"/>
          <wp:docPr id="14455499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88" t="7875" r="3011" b="7637"/>
                  <a:stretch>
                    <a:fillRect/>
                  </a:stretch>
                </pic:blipFill>
                <pic:spPr bwMode="auto">
                  <a:xfrm>
                    <a:off x="0" y="0"/>
                    <a:ext cx="2539605" cy="6103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Arial" w:hAnsi="Arial" w:cs="Arial"/>
        <w:bCs/>
      </w:rPr>
      <w:t xml:space="preserve"> </w:t>
    </w:r>
  </w:p>
  <w:p w:rsidR="00F21BC9" w:rsidRDefault="00F21BC9" w14:paraId="7CFBDABF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displayBackgroundShape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4E"/>
    <w:rsid w:val="0001153E"/>
    <w:rsid w:val="00026BB5"/>
    <w:rsid w:val="00045EA1"/>
    <w:rsid w:val="0006393D"/>
    <w:rsid w:val="000C0CD2"/>
    <w:rsid w:val="001032A7"/>
    <w:rsid w:val="00112951"/>
    <w:rsid w:val="001303F5"/>
    <w:rsid w:val="00160C24"/>
    <w:rsid w:val="001716DC"/>
    <w:rsid w:val="00196386"/>
    <w:rsid w:val="001B148C"/>
    <w:rsid w:val="001B7614"/>
    <w:rsid w:val="001F4E15"/>
    <w:rsid w:val="00203648"/>
    <w:rsid w:val="00231330"/>
    <w:rsid w:val="0023153E"/>
    <w:rsid w:val="002455E5"/>
    <w:rsid w:val="002C2EFE"/>
    <w:rsid w:val="002D7319"/>
    <w:rsid w:val="003060B9"/>
    <w:rsid w:val="003062A9"/>
    <w:rsid w:val="00333C30"/>
    <w:rsid w:val="00374F4A"/>
    <w:rsid w:val="003863B9"/>
    <w:rsid w:val="003B1018"/>
    <w:rsid w:val="003F4C80"/>
    <w:rsid w:val="00433634"/>
    <w:rsid w:val="00456DF1"/>
    <w:rsid w:val="004B0982"/>
    <w:rsid w:val="004E33D7"/>
    <w:rsid w:val="004E4591"/>
    <w:rsid w:val="00534D72"/>
    <w:rsid w:val="00546930"/>
    <w:rsid w:val="00592BFD"/>
    <w:rsid w:val="005A2DEE"/>
    <w:rsid w:val="005A7AD7"/>
    <w:rsid w:val="005E1B48"/>
    <w:rsid w:val="0060227F"/>
    <w:rsid w:val="006044FA"/>
    <w:rsid w:val="006074D1"/>
    <w:rsid w:val="00646D4E"/>
    <w:rsid w:val="00650238"/>
    <w:rsid w:val="00696FCA"/>
    <w:rsid w:val="00702400"/>
    <w:rsid w:val="0070304E"/>
    <w:rsid w:val="00735FC9"/>
    <w:rsid w:val="007C24CF"/>
    <w:rsid w:val="00834CBC"/>
    <w:rsid w:val="00880849"/>
    <w:rsid w:val="008B1EC4"/>
    <w:rsid w:val="008B3CD5"/>
    <w:rsid w:val="008C5FA5"/>
    <w:rsid w:val="008F1ADB"/>
    <w:rsid w:val="009510C3"/>
    <w:rsid w:val="00990DFC"/>
    <w:rsid w:val="009A33E4"/>
    <w:rsid w:val="009C5A61"/>
    <w:rsid w:val="009C7679"/>
    <w:rsid w:val="009E1AF2"/>
    <w:rsid w:val="00A17C67"/>
    <w:rsid w:val="00A20E96"/>
    <w:rsid w:val="00A7001E"/>
    <w:rsid w:val="00A72734"/>
    <w:rsid w:val="00AB3D9A"/>
    <w:rsid w:val="00AE7680"/>
    <w:rsid w:val="00B1747D"/>
    <w:rsid w:val="00B17AAE"/>
    <w:rsid w:val="00B30A6B"/>
    <w:rsid w:val="00B62A28"/>
    <w:rsid w:val="00B874BF"/>
    <w:rsid w:val="00C128C5"/>
    <w:rsid w:val="00C801D7"/>
    <w:rsid w:val="00C81C13"/>
    <w:rsid w:val="00CE5A0B"/>
    <w:rsid w:val="00D1398A"/>
    <w:rsid w:val="00D35CB4"/>
    <w:rsid w:val="00D616F6"/>
    <w:rsid w:val="00D62377"/>
    <w:rsid w:val="00D92FF2"/>
    <w:rsid w:val="00D95C78"/>
    <w:rsid w:val="00DB05CE"/>
    <w:rsid w:val="00DD53B7"/>
    <w:rsid w:val="00DD7F0D"/>
    <w:rsid w:val="00DE6BCE"/>
    <w:rsid w:val="00E37DD8"/>
    <w:rsid w:val="00E4411D"/>
    <w:rsid w:val="00E67453"/>
    <w:rsid w:val="00E81D42"/>
    <w:rsid w:val="00EB220A"/>
    <w:rsid w:val="00EC79C3"/>
    <w:rsid w:val="00ED7364"/>
    <w:rsid w:val="00F21BC9"/>
    <w:rsid w:val="00F37960"/>
    <w:rsid w:val="00F94A8A"/>
    <w:rsid w:val="00FD335C"/>
    <w:rsid w:val="00FE526B"/>
    <w:rsid w:val="0C7518A5"/>
    <w:rsid w:val="11FC50F2"/>
    <w:rsid w:val="1B963206"/>
    <w:rsid w:val="4906A6B5"/>
    <w:rsid w:val="558C6640"/>
    <w:rsid w:val="60B08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D1944C"/>
  <w15:chartTrackingRefBased/>
  <w15:docId w15:val="{E5AC9E3B-3848-4C28-97CB-F458F1ACF0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72734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1716DC"/>
    <w:rPr>
      <w:color w:val="0000FF"/>
      <w:u w:val="single"/>
    </w:rPr>
  </w:style>
  <w:style w:type="paragraph" w:styleId="Header">
    <w:name w:val="header"/>
    <w:basedOn w:val="Normal"/>
    <w:rsid w:val="002455E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455E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455E5"/>
  </w:style>
  <w:style w:type="character" w:styleId="FooterChar" w:customStyle="1">
    <w:name w:val="Footer Char"/>
    <w:link w:val="Footer"/>
    <w:uiPriority w:val="99"/>
    <w:rsid w:val="00AB3D9A"/>
    <w:rPr>
      <w:sz w:val="24"/>
      <w:szCs w:val="24"/>
    </w:rPr>
  </w:style>
  <w:style w:type="paragraph" w:styleId="BalloonText">
    <w:name w:val="Balloon Text"/>
    <w:basedOn w:val="Normal"/>
    <w:link w:val="BalloonTextChar"/>
    <w:rsid w:val="006074D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6074D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074D1"/>
    <w:rPr>
      <w:rFonts w:ascii="Arial" w:hAnsi="Arial"/>
      <w:szCs w:val="20"/>
      <w:lang w:eastAsia="en-US"/>
    </w:rPr>
  </w:style>
  <w:style w:type="character" w:styleId="BodyTextChar" w:customStyle="1">
    <w:name w:val="Body Text Char"/>
    <w:link w:val="BodyText"/>
    <w:rsid w:val="006074D1"/>
    <w:rPr>
      <w:rFonts w:ascii="Arial" w:hAnsi="Arial"/>
      <w:sz w:val="24"/>
      <w:lang w:eastAsia="en-US"/>
    </w:rPr>
  </w:style>
  <w:style w:type="character" w:styleId="CommentReference">
    <w:name w:val="Comment Reference"/>
    <w:rsid w:val="001B148C"/>
    <w:rPr>
      <w:sz w:val="16"/>
      <w:szCs w:val="16"/>
    </w:rPr>
  </w:style>
  <w:style w:type="paragraph" w:styleId="CommentText">
    <w:name w:val="Comment Text"/>
    <w:basedOn w:val="Normal"/>
    <w:link w:val="CommentTextChar"/>
    <w:rsid w:val="001B148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1B148C"/>
  </w:style>
  <w:style w:type="paragraph" w:styleId="CommentSubject">
    <w:name w:val="Comment Subject"/>
    <w:basedOn w:val="CommentText"/>
    <w:next w:val="CommentText"/>
    <w:link w:val="CommentSubjectChar"/>
    <w:rsid w:val="001B148C"/>
    <w:rPr>
      <w:b/>
      <w:bCs/>
    </w:rPr>
  </w:style>
  <w:style w:type="character" w:styleId="CommentSubjectChar" w:customStyle="1">
    <w:name w:val="Comment Subject Char"/>
    <w:link w:val="CommentSubject"/>
    <w:rsid w:val="001B148C"/>
    <w:rPr>
      <w:b/>
      <w:bCs/>
    </w:rPr>
  </w:style>
  <w:style w:type="paragraph" w:styleId="Revision">
    <w:name w:val="Revision"/>
    <w:hidden/>
    <w:uiPriority w:val="99"/>
    <w:semiHidden/>
    <w:rsid w:val="001B148C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03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heiwblapprenticeships@wales.nhs.uk" TargetMode="Externa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meworking01\OneDrive%20-%20NHS%20Wales\HEIW\Curriculum%20consultation%20docs\Document%20title%20-%20Consultation%20feedback%20form%20(Welsh)%20Sep24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DocumentType xmlns="b9f66b55-201f-4f61-b679-2e6853faff47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8" ma:contentTypeDescription="Create a new document." ma:contentTypeScope="" ma:versionID="921c958a70ec1f23a8d6224e31c103a7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9748f749d1b168fc5f965656c7f99e1d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DocumentType" ma:index="25" ma:displayName="Document Type" ma:format="Dropdown" ma:internalName="DocumentType">
      <xsd:simpleType>
        <xsd:restriction base="dms:Choice">
          <xsd:enumeration value="User Guide"/>
          <xsd:enumeration value="SOP"/>
          <xsd:enumeration value="Polic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6C1B27-AEC0-4F77-880D-760EBFB28CD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2.xml><?xml version="1.0" encoding="utf-8"?>
<ds:datastoreItem xmlns:ds="http://schemas.openxmlformats.org/officeDocument/2006/customXml" ds:itemID="{28001474-3AD7-4664-8EAC-5470903D5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162A6D-C6DD-40D7-AEF8-11BB26263E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Document title - Consultation feedback form (Welsh) Sep24</ap:Template>
  <ap:Application>Microsoft Word for the web</ap:Application>
  <ap:DocSecurity>0</ap:DocSecurity>
  <ap:ScaleCrop>false</ap:ScaleCrop>
  <ap:Company>C&amp;V-TR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homeworking01</dc:creator>
  <cp:keywords/>
  <cp:lastModifiedBy>Shannon Hall (HEIW)</cp:lastModifiedBy>
  <cp:revision>5</cp:revision>
  <dcterms:created xsi:type="dcterms:W3CDTF">2026-09-03T12:23:00Z</dcterms:created>
  <dcterms:modified xsi:type="dcterms:W3CDTF">2026-10-01T10:46:13Z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docLang">
    <vt:lpwstr>cy</vt:lpwstr>
  </property>
  <property fmtid="{D5CDD505-2E9C-101B-9397-08002B2CF9AE}" pid="4" name="MediaServiceImageTags">
    <vt:lpwstr/>
  </property>
</Properties>
</file>